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Deckenerneuerung Lenzener Straße und Am Stern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60-B-60-26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Straßenbau/ Straßensanierung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